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34" w:rsidRDefault="00086434">
      <w:r>
        <w:t xml:space="preserve">Hooksett Meeting Minutes </w:t>
      </w:r>
    </w:p>
    <w:p w:rsidR="00086434" w:rsidRPr="009E6615" w:rsidRDefault="00086434">
      <w:pPr>
        <w:rPr>
          <w:u w:val="single"/>
        </w:rPr>
      </w:pPr>
      <w:r>
        <w:t>6/24/09</w:t>
      </w:r>
    </w:p>
    <w:p w:rsidR="00086434" w:rsidRDefault="00086434">
      <w:r>
        <w:t>7:00 – 9:20 p.m.; Paula’s House</w:t>
      </w:r>
    </w:p>
    <w:p w:rsidR="00086434" w:rsidRDefault="00086434">
      <w:r>
        <w:rPr>
          <w:u w:val="single"/>
        </w:rPr>
        <w:t>Attendees:</w:t>
      </w:r>
      <w:r>
        <w:t xml:space="preserve">  Pete, Glenn, Paula, Bill, Sam, Dave, Natalie, Jason</w:t>
      </w:r>
    </w:p>
    <w:p w:rsidR="00086434" w:rsidRDefault="00086434">
      <w:r w:rsidRPr="009E6615">
        <w:rPr>
          <w:b/>
        </w:rPr>
        <w:t>Meeting Minutes</w:t>
      </w:r>
      <w:r>
        <w:t>: approved</w:t>
      </w:r>
    </w:p>
    <w:p w:rsidR="00086434" w:rsidRDefault="00086434">
      <w:r>
        <w:rPr>
          <w:b/>
        </w:rPr>
        <w:t>HYAA meeting By-laws</w:t>
      </w:r>
      <w:r>
        <w:t>:</w:t>
      </w:r>
    </w:p>
    <w:p w:rsidR="00086434" w:rsidRDefault="00086434" w:rsidP="00C52A1B">
      <w:pPr>
        <w:spacing w:line="240" w:lineRule="auto"/>
        <w:ind w:firstLine="720"/>
      </w:pPr>
      <w:r>
        <w:t>Andre Shagron is new commissioner of soccer.</w:t>
      </w:r>
    </w:p>
    <w:p w:rsidR="00086434" w:rsidRDefault="00086434" w:rsidP="00C52A1B">
      <w:pPr>
        <w:spacing w:line="240" w:lineRule="auto"/>
        <w:ind w:firstLine="720"/>
      </w:pPr>
      <w:r>
        <w:t xml:space="preserve">Insurance coverage options being discussed/ research (Does NHYLA require </w:t>
      </w:r>
      <w:smartTag w:uri="urn:schemas-microsoft-com:office:smarttags" w:element="place">
        <w:smartTag w:uri="urn:schemas-microsoft-com:office:smarttags" w:element="country-region">
          <w:r>
            <w:t>US</w:t>
          </w:r>
        </w:smartTag>
      </w:smartTag>
      <w:r>
        <w:t xml:space="preserve"> lacrosse?)</w:t>
      </w:r>
    </w:p>
    <w:p w:rsidR="00086434" w:rsidRDefault="00086434" w:rsidP="00C52A1B">
      <w:pPr>
        <w:spacing w:line="240" w:lineRule="auto"/>
        <w:ind w:firstLine="720"/>
      </w:pPr>
      <w:r>
        <w:t>Roger Bjornberg donation and fund raiser in Aug.</w:t>
      </w:r>
    </w:p>
    <w:p w:rsidR="00086434" w:rsidRDefault="00086434" w:rsidP="00C52A1B">
      <w:pPr>
        <w:spacing w:line="240" w:lineRule="auto"/>
        <w:ind w:firstLine="720"/>
      </w:pPr>
      <w:r>
        <w:t>Looking to consolidate HYAA website</w:t>
      </w:r>
    </w:p>
    <w:p w:rsidR="00086434" w:rsidRDefault="00086434" w:rsidP="00C52A1B">
      <w:pPr>
        <w:spacing w:line="240" w:lineRule="auto"/>
      </w:pPr>
      <w:r>
        <w:t xml:space="preserve">               Need every sport’s by-laws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We do not have by-laws currently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Bill has draft for lacrosse and is sending out to all Lacrosse board members for input and completion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Based on input for HYAA By-laws and NYHLA</w:t>
      </w:r>
    </w:p>
    <w:p w:rsidR="00086434" w:rsidRDefault="00086434" w:rsidP="00C52A1B">
      <w:pPr>
        <w:spacing w:line="240" w:lineRule="auto"/>
        <w:ind w:left="720"/>
      </w:pPr>
      <w:r>
        <w:t xml:space="preserve">Five different committees 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Bylaws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Insurance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Unified Registration/cost</w:t>
      </w:r>
    </w:p>
    <w:p w:rsidR="00086434" w:rsidRDefault="00086434" w:rsidP="00C52A1B">
      <w:pPr>
        <w:spacing w:line="240" w:lineRule="auto"/>
        <w:ind w:left="720"/>
      </w:pPr>
      <w:r>
        <w:t>Old Home Days presentation by Elizabeth Behling</w:t>
      </w:r>
    </w:p>
    <w:p w:rsidR="00086434" w:rsidRDefault="00086434" w:rsidP="00C52A1B">
      <w:pPr>
        <w:spacing w:line="240" w:lineRule="auto"/>
        <w:rPr>
          <w:b/>
        </w:rPr>
      </w:pPr>
      <w:r>
        <w:rPr>
          <w:b/>
        </w:rPr>
        <w:t>NHYLA:</w:t>
      </w:r>
    </w:p>
    <w:p w:rsidR="00086434" w:rsidRDefault="00086434" w:rsidP="00C52A1B">
      <w:pPr>
        <w:spacing w:line="240" w:lineRule="auto"/>
      </w:pPr>
      <w:r>
        <w:rPr>
          <w:b/>
        </w:rPr>
        <w:tab/>
      </w:r>
      <w:r>
        <w:t>Brad Nicholas presented North/South and concerns</w:t>
      </w:r>
    </w:p>
    <w:p w:rsidR="00086434" w:rsidRDefault="00086434" w:rsidP="00C52A1B">
      <w:pPr>
        <w:spacing w:line="240" w:lineRule="auto"/>
      </w:pPr>
      <w:r>
        <w:tab/>
        <w:t>Festival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198 teams participated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 xml:space="preserve">8 a.m.-8 p.m. two days 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Most likely break – even event for festival</w:t>
      </w:r>
    </w:p>
    <w:p w:rsidR="00086434" w:rsidRDefault="00086434" w:rsidP="00C52A1B">
      <w:pPr>
        <w:pStyle w:val="ListParagraph"/>
        <w:numPr>
          <w:ilvl w:val="0"/>
          <w:numId w:val="1"/>
        </w:numPr>
        <w:spacing w:line="240" w:lineRule="auto"/>
      </w:pPr>
      <w:r>
        <w:t>Discussing Fast break vs. Man ball</w:t>
      </w:r>
    </w:p>
    <w:p w:rsidR="00086434" w:rsidRDefault="00086434" w:rsidP="00667327">
      <w:pPr>
        <w:spacing w:line="240" w:lineRule="auto"/>
        <w:ind w:left="720"/>
      </w:pPr>
      <w:r>
        <w:t>NHYLA put 4 towns or probation for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>Coaching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>Sportsmanship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>Rule/level adherence</w:t>
      </w:r>
    </w:p>
    <w:p w:rsidR="00086434" w:rsidRDefault="00086434" w:rsidP="00667327">
      <w:pPr>
        <w:spacing w:line="240" w:lineRule="auto"/>
        <w:ind w:left="720"/>
      </w:pPr>
      <w:r>
        <w:t xml:space="preserve">Gary Dempsey has resigned and new interim president is Marc Auger </w:t>
      </w:r>
    </w:p>
    <w:p w:rsidR="00086434" w:rsidRDefault="00086434" w:rsidP="00667327">
      <w:pPr>
        <w:spacing w:line="240" w:lineRule="auto"/>
        <w:ind w:firstLine="720"/>
      </w:pPr>
      <w:r>
        <w:t xml:space="preserve">Outgoing comments on 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>Coaching education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>Town program attendance consistency</w:t>
      </w:r>
    </w:p>
    <w:p w:rsidR="00086434" w:rsidRDefault="00086434" w:rsidP="00667327">
      <w:pPr>
        <w:spacing w:line="240" w:lineRule="auto"/>
        <w:ind w:left="720"/>
      </w:pPr>
      <w:r>
        <w:t>Vote taken at state level to do block schedule or random schedule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>Voted</w:t>
      </w:r>
    </w:p>
    <w:p w:rsidR="00086434" w:rsidRDefault="00086434" w:rsidP="00667327">
      <w:pPr>
        <w:spacing w:line="240" w:lineRule="auto"/>
        <w:ind w:left="720"/>
      </w:pPr>
      <w:r>
        <w:t>Need full certification for Head coaches in 2010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>Any coaches completed on-line, on-field, PCA, and background not certified let Paula know</w:t>
      </w:r>
    </w:p>
    <w:p w:rsidR="00086434" w:rsidRDefault="00086434" w:rsidP="00667327">
      <w:pPr>
        <w:pStyle w:val="ListParagraph"/>
        <w:numPr>
          <w:ilvl w:val="0"/>
          <w:numId w:val="1"/>
        </w:numPr>
        <w:spacing w:line="240" w:lineRule="auto"/>
      </w:pPr>
      <w:r>
        <w:t xml:space="preserve">Put in two more dates for </w:t>
      </w:r>
      <w:smartTag w:uri="urn:schemas-microsoft-com:office:smarttags" w:element="place">
        <w:smartTag w:uri="urn:schemas-microsoft-com:office:smarttags" w:element="country-region">
          <w:r>
            <w:t>US</w:t>
          </w:r>
        </w:smartTag>
      </w:smartTag>
      <w:r>
        <w:t xml:space="preserve"> lacrosse certification 11/15 and 2/20</w:t>
      </w:r>
    </w:p>
    <w:p w:rsidR="00086434" w:rsidRDefault="00086434" w:rsidP="006F4006">
      <w:pPr>
        <w:spacing w:line="240" w:lineRule="auto"/>
      </w:pPr>
      <w:r>
        <w:rPr>
          <w:b/>
        </w:rPr>
        <w:t>End of the Year BBQ:</w:t>
      </w:r>
    </w:p>
    <w:p w:rsidR="00086434" w:rsidRDefault="00086434" w:rsidP="006F4006">
      <w:pPr>
        <w:spacing w:line="240" w:lineRule="auto"/>
      </w:pPr>
      <w:r>
        <w:tab/>
        <w:t>Equipment and uniform turn in worked great</w:t>
      </w:r>
    </w:p>
    <w:p w:rsidR="00086434" w:rsidRDefault="00086434" w:rsidP="006F4006">
      <w:pPr>
        <w:spacing w:line="240" w:lineRule="auto"/>
      </w:pPr>
      <w:r>
        <w:tab/>
        <w:t>$336.00 total food bill</w:t>
      </w:r>
    </w:p>
    <w:p w:rsidR="00086434" w:rsidRDefault="00086434" w:rsidP="006F4006">
      <w:pPr>
        <w:spacing w:line="240" w:lineRule="auto"/>
      </w:pPr>
      <w:r>
        <w:tab/>
        <w:t>Did candy for everyone and worked for everyone</w:t>
      </w:r>
    </w:p>
    <w:p w:rsidR="00086434" w:rsidRDefault="00086434" w:rsidP="006F4006">
      <w:pPr>
        <w:spacing w:line="240" w:lineRule="auto"/>
      </w:pPr>
      <w:r>
        <w:tab/>
        <w:t>No boys and girls game, but did 4 on 4 that way</w:t>
      </w:r>
    </w:p>
    <w:p w:rsidR="00086434" w:rsidRDefault="00086434" w:rsidP="006F4006">
      <w:pPr>
        <w:spacing w:line="240" w:lineRule="auto"/>
      </w:pPr>
      <w:r>
        <w:tab/>
        <w:t>Multiple events worked well</w:t>
      </w:r>
    </w:p>
    <w:p w:rsidR="00086434" w:rsidRDefault="00086434" w:rsidP="006F4006">
      <w:pPr>
        <w:spacing w:line="240" w:lineRule="auto"/>
        <w:rPr>
          <w:b/>
        </w:rPr>
      </w:pPr>
      <w:r>
        <w:rPr>
          <w:b/>
        </w:rPr>
        <w:t>2009 Season:</w:t>
      </w:r>
    </w:p>
    <w:p w:rsidR="00086434" w:rsidRDefault="00086434" w:rsidP="006F4006">
      <w:pPr>
        <w:spacing w:line="240" w:lineRule="auto"/>
        <w:rPr>
          <w:b/>
        </w:rPr>
      </w:pPr>
      <w:r>
        <w:rPr>
          <w:b/>
        </w:rPr>
        <w:tab/>
        <w:t>Concession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 xml:space="preserve">$1,369 total 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40% paid to baseball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 xml:space="preserve"> $860.66 driven by Elizabeth Behling (great job!)</w:t>
      </w:r>
    </w:p>
    <w:p w:rsidR="00086434" w:rsidRDefault="00086434" w:rsidP="0014091B">
      <w:pPr>
        <w:spacing w:line="240" w:lineRule="auto"/>
        <w:ind w:left="720"/>
        <w:rPr>
          <w:b/>
        </w:rPr>
      </w:pPr>
      <w:r>
        <w:rPr>
          <w:b/>
        </w:rPr>
        <w:t>Toss for Lacrosse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$227.00 for 4 events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Trash barrel purchase cost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Would be much better when 3 games/day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Best day was picture day</w:t>
      </w:r>
    </w:p>
    <w:p w:rsidR="00086434" w:rsidRDefault="00086434" w:rsidP="0014091B">
      <w:pPr>
        <w:spacing w:line="240" w:lineRule="auto"/>
        <w:ind w:left="720"/>
        <w:rPr>
          <w:b/>
        </w:rPr>
      </w:pPr>
      <w:r>
        <w:rPr>
          <w:b/>
        </w:rPr>
        <w:t>Pictures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 w:rsidRPr="0014091B">
        <w:t>Generated $260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Lowest ever profit generated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Lowest registration ever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School vacation day</w:t>
      </w:r>
    </w:p>
    <w:p w:rsidR="00086434" w:rsidRDefault="00086434" w:rsidP="0014091B">
      <w:pPr>
        <w:spacing w:line="240" w:lineRule="auto"/>
        <w:ind w:left="720"/>
        <w:rPr>
          <w:b/>
        </w:rPr>
      </w:pPr>
    </w:p>
    <w:p w:rsidR="00086434" w:rsidRDefault="00086434" w:rsidP="0014091B">
      <w:pPr>
        <w:spacing w:line="240" w:lineRule="auto"/>
        <w:ind w:left="720"/>
        <w:rPr>
          <w:b/>
        </w:rPr>
      </w:pPr>
      <w:r w:rsidRPr="0014091B">
        <w:rPr>
          <w:b/>
        </w:rPr>
        <w:t>Apparel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Not purchased this year without manpower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Difficult delivery from current vendor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Looking for new vendor for 2010, some being tried out or negotiate with current vender prior to 2010 season</w:t>
      </w:r>
    </w:p>
    <w:p w:rsidR="00086434" w:rsidRDefault="00086434" w:rsidP="0014091B">
      <w:pPr>
        <w:pStyle w:val="ListParagraph"/>
        <w:numPr>
          <w:ilvl w:val="0"/>
          <w:numId w:val="1"/>
        </w:numPr>
        <w:spacing w:line="240" w:lineRule="auto"/>
      </w:pPr>
      <w:r>
        <w:t>Should order jackets at registration</w:t>
      </w:r>
    </w:p>
    <w:p w:rsidR="00086434" w:rsidRDefault="00086434" w:rsidP="00F849FB">
      <w:pPr>
        <w:spacing w:line="240" w:lineRule="auto"/>
        <w:ind w:left="720"/>
      </w:pPr>
      <w:r>
        <w:t>Guess/Estimate is at $4000.00 level for program</w:t>
      </w:r>
    </w:p>
    <w:p w:rsidR="00086434" w:rsidRDefault="00086434" w:rsidP="00A36253">
      <w:pPr>
        <w:spacing w:line="240" w:lineRule="auto"/>
      </w:pPr>
      <w:r>
        <w:rPr>
          <w:b/>
        </w:rPr>
        <w:t>2010 Positions:</w:t>
      </w:r>
    </w:p>
    <w:p w:rsidR="00086434" w:rsidRDefault="00086434" w:rsidP="00F849FB">
      <w:pPr>
        <w:spacing w:line="240" w:lineRule="auto"/>
        <w:ind w:left="720"/>
      </w:pPr>
      <w:r>
        <w:t>U9-Intro (call U7?)-  Sam/Bill</w:t>
      </w:r>
    </w:p>
    <w:p w:rsidR="00086434" w:rsidRDefault="00086434" w:rsidP="00F849FB">
      <w:pPr>
        <w:spacing w:line="240" w:lineRule="auto"/>
        <w:ind w:left="720"/>
      </w:pPr>
      <w:r>
        <w:t>U9 Competitive- Sam/Bill</w:t>
      </w:r>
    </w:p>
    <w:p w:rsidR="00086434" w:rsidRDefault="00086434" w:rsidP="00F849FB">
      <w:pPr>
        <w:spacing w:line="240" w:lineRule="auto"/>
        <w:ind w:left="720"/>
      </w:pPr>
      <w:r>
        <w:t>U11- Jason/Sam</w:t>
      </w:r>
    </w:p>
    <w:p w:rsidR="00086434" w:rsidRDefault="00086434" w:rsidP="00F849FB">
      <w:pPr>
        <w:spacing w:line="240" w:lineRule="auto"/>
        <w:ind w:left="720"/>
      </w:pPr>
      <w:r>
        <w:t>U13- Dave (maybe)</w:t>
      </w:r>
    </w:p>
    <w:p w:rsidR="00086434" w:rsidRDefault="00086434" w:rsidP="00F849FB">
      <w:pPr>
        <w:spacing w:line="240" w:lineRule="auto"/>
        <w:ind w:left="720"/>
      </w:pPr>
      <w:r>
        <w:t>U15-Glenn</w:t>
      </w:r>
    </w:p>
    <w:p w:rsidR="00086434" w:rsidRDefault="00086434" w:rsidP="00F849FB">
      <w:pPr>
        <w:spacing w:line="240" w:lineRule="auto"/>
        <w:ind w:left="720"/>
      </w:pPr>
      <w:r>
        <w:t>Girls-Natalie</w:t>
      </w:r>
    </w:p>
    <w:p w:rsidR="00086434" w:rsidRDefault="00086434" w:rsidP="00F849FB">
      <w:pPr>
        <w:pStyle w:val="ListParagraph"/>
        <w:numPr>
          <w:ilvl w:val="0"/>
          <w:numId w:val="1"/>
        </w:numPr>
        <w:spacing w:line="240" w:lineRule="auto"/>
      </w:pPr>
      <w:r>
        <w:t>Need marketing campaign to build interest</w:t>
      </w:r>
    </w:p>
    <w:p w:rsidR="00086434" w:rsidRDefault="00086434" w:rsidP="00F849FB">
      <w:pPr>
        <w:pStyle w:val="ListParagraph"/>
        <w:numPr>
          <w:ilvl w:val="0"/>
          <w:numId w:val="1"/>
        </w:numPr>
        <w:spacing w:line="240" w:lineRule="auto"/>
      </w:pPr>
      <w:r>
        <w:t>Fall evaluate teams and interest</w:t>
      </w:r>
    </w:p>
    <w:p w:rsidR="00086434" w:rsidRDefault="00086434" w:rsidP="00F849FB">
      <w:pPr>
        <w:spacing w:line="240" w:lineRule="auto"/>
        <w:ind w:left="720"/>
      </w:pPr>
      <w:r w:rsidRPr="00F849FB">
        <w:rPr>
          <w:b/>
        </w:rPr>
        <w:t xml:space="preserve">President </w:t>
      </w:r>
    </w:p>
    <w:p w:rsidR="00086434" w:rsidRDefault="00086434" w:rsidP="00F849FB">
      <w:pPr>
        <w:spacing w:line="240" w:lineRule="auto"/>
        <w:ind w:left="720"/>
      </w:pPr>
      <w:r>
        <w:t>Paula Rowley resigned as president effective immediately</w:t>
      </w:r>
    </w:p>
    <w:p w:rsidR="00086434" w:rsidRDefault="00086434" w:rsidP="00F849FB">
      <w:pPr>
        <w:spacing w:line="240" w:lineRule="auto"/>
        <w:ind w:left="720"/>
      </w:pPr>
      <w:r>
        <w:t>Nominate Bill Wilder as new president</w:t>
      </w:r>
    </w:p>
    <w:p w:rsidR="00086434" w:rsidRDefault="00086434" w:rsidP="00F849FB">
      <w:pPr>
        <w:pStyle w:val="ListParagraph"/>
        <w:numPr>
          <w:ilvl w:val="0"/>
          <w:numId w:val="1"/>
        </w:numPr>
        <w:spacing w:line="240" w:lineRule="auto"/>
      </w:pPr>
      <w:r>
        <w:t>Vote from board was yes and passed</w:t>
      </w:r>
    </w:p>
    <w:p w:rsidR="00086434" w:rsidRDefault="00086434" w:rsidP="00F849FB">
      <w:pPr>
        <w:spacing w:line="240" w:lineRule="auto"/>
        <w:rPr>
          <w:b/>
        </w:rPr>
      </w:pPr>
      <w:r w:rsidRPr="00F849FB">
        <w:rPr>
          <w:b/>
        </w:rPr>
        <w:t>Misc.:</w:t>
      </w:r>
    </w:p>
    <w:p w:rsidR="00086434" w:rsidRDefault="00086434" w:rsidP="00F849FB">
      <w:pPr>
        <w:spacing w:line="240" w:lineRule="auto"/>
      </w:pPr>
      <w:r>
        <w:rPr>
          <w:b/>
        </w:rPr>
        <w:tab/>
      </w:r>
      <w:r w:rsidRPr="0065625F">
        <w:t>No meeting</w:t>
      </w:r>
      <w:r>
        <w:t xml:space="preserve"> in July, August</w:t>
      </w:r>
    </w:p>
    <w:p w:rsidR="00086434" w:rsidRDefault="00086434" w:rsidP="00F849FB">
      <w:pPr>
        <w:spacing w:line="240" w:lineRule="auto"/>
      </w:pPr>
      <w:r>
        <w:tab/>
        <w:t>Next meeting will be Sept. Proposed agenda:</w:t>
      </w:r>
    </w:p>
    <w:p w:rsidR="00086434" w:rsidRDefault="00086434" w:rsidP="0065625F">
      <w:pPr>
        <w:pStyle w:val="ListParagraph"/>
        <w:numPr>
          <w:ilvl w:val="0"/>
          <w:numId w:val="1"/>
        </w:numPr>
        <w:spacing w:line="240" w:lineRule="auto"/>
      </w:pPr>
      <w:r>
        <w:t>Old Home Days – purchase speed guns</w:t>
      </w:r>
    </w:p>
    <w:p w:rsidR="00086434" w:rsidRDefault="00086434" w:rsidP="0065625F">
      <w:pPr>
        <w:pStyle w:val="ListParagraph"/>
        <w:numPr>
          <w:ilvl w:val="0"/>
          <w:numId w:val="1"/>
        </w:numPr>
        <w:spacing w:line="240" w:lineRule="auto"/>
      </w:pPr>
      <w:r>
        <w:t>Fall recruiting</w:t>
      </w:r>
    </w:p>
    <w:p w:rsidR="00086434" w:rsidRDefault="00086434" w:rsidP="0065625F">
      <w:pPr>
        <w:pStyle w:val="ListParagraph"/>
        <w:numPr>
          <w:ilvl w:val="0"/>
          <w:numId w:val="1"/>
        </w:numPr>
        <w:spacing w:line="240" w:lineRule="auto"/>
      </w:pPr>
      <w:r>
        <w:t>By-laws</w:t>
      </w:r>
    </w:p>
    <w:p w:rsidR="00086434" w:rsidRDefault="00086434" w:rsidP="0065625F">
      <w:pPr>
        <w:pStyle w:val="ListParagraph"/>
        <w:numPr>
          <w:ilvl w:val="0"/>
          <w:numId w:val="1"/>
        </w:numPr>
        <w:spacing w:line="240" w:lineRule="auto"/>
      </w:pPr>
      <w:r>
        <w:t>Need positions filled from younger parents</w:t>
      </w:r>
    </w:p>
    <w:p w:rsidR="00086434" w:rsidRDefault="00086434" w:rsidP="0065625F">
      <w:pPr>
        <w:pStyle w:val="ListParagraph"/>
        <w:numPr>
          <w:ilvl w:val="0"/>
          <w:numId w:val="1"/>
        </w:numPr>
        <w:spacing w:line="240" w:lineRule="auto"/>
      </w:pPr>
      <w:r>
        <w:t>Outline parent meeting agenda at or just after registration</w:t>
      </w:r>
    </w:p>
    <w:p w:rsidR="00086434" w:rsidRDefault="00086434" w:rsidP="00720FBF">
      <w:pPr>
        <w:spacing w:line="240" w:lineRule="auto"/>
        <w:ind w:left="720"/>
      </w:pPr>
      <w:r>
        <w:t xml:space="preserve">Summarize other proposed Capital Expenditures proposals for 2010 seasons </w:t>
      </w:r>
    </w:p>
    <w:p w:rsidR="00086434" w:rsidRDefault="00086434" w:rsidP="00720FBF">
      <w:pPr>
        <w:spacing w:line="240" w:lineRule="auto"/>
        <w:ind w:firstLine="720"/>
      </w:pPr>
      <w:r>
        <w:t>Speed gun purchased by our program</w:t>
      </w:r>
    </w:p>
    <w:p w:rsidR="00086434" w:rsidRDefault="00086434" w:rsidP="00720FBF">
      <w:pPr>
        <w:pStyle w:val="ListParagraph"/>
        <w:numPr>
          <w:ilvl w:val="0"/>
          <w:numId w:val="1"/>
        </w:numPr>
        <w:spacing w:line="240" w:lineRule="auto"/>
      </w:pPr>
      <w:r>
        <w:t>Start and end and end of the season speeds</w:t>
      </w:r>
    </w:p>
    <w:p w:rsidR="00086434" w:rsidRDefault="00086434" w:rsidP="00720FBF">
      <w:pPr>
        <w:pStyle w:val="ListParagraph"/>
        <w:numPr>
          <w:ilvl w:val="0"/>
          <w:numId w:val="1"/>
        </w:numPr>
        <w:spacing w:line="240" w:lineRule="auto"/>
      </w:pPr>
      <w:r>
        <w:t>Buy before Old Home Days</w:t>
      </w:r>
    </w:p>
    <w:p w:rsidR="00086434" w:rsidRDefault="00086434" w:rsidP="00896E06">
      <w:pPr>
        <w:spacing w:line="240" w:lineRule="auto"/>
        <w:ind w:left="720"/>
      </w:pPr>
      <w:r>
        <w:t xml:space="preserve">Consider merging with </w:t>
      </w:r>
      <w:smartTag w:uri="urn:schemas-microsoft-com:office:smarttags" w:element="place">
        <w:smartTag w:uri="urn:schemas-microsoft-com:office:smarttags" w:element="City">
          <w:r>
            <w:t>Manchester</w:t>
          </w:r>
        </w:smartTag>
      </w:smartTag>
      <w:r>
        <w:t xml:space="preserve"> program if growth cannot be achieved in the future, cannot have another year like 2009 numbers/team </w:t>
      </w:r>
    </w:p>
    <w:sectPr w:rsidR="00086434" w:rsidSect="00F87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94707"/>
    <w:multiLevelType w:val="hybridMultilevel"/>
    <w:tmpl w:val="6C742B96"/>
    <w:lvl w:ilvl="0" w:tplc="79040894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6615"/>
    <w:rsid w:val="00086434"/>
    <w:rsid w:val="0014091B"/>
    <w:rsid w:val="002F7190"/>
    <w:rsid w:val="0065625F"/>
    <w:rsid w:val="00667327"/>
    <w:rsid w:val="006F4006"/>
    <w:rsid w:val="00720FBF"/>
    <w:rsid w:val="007E4DCD"/>
    <w:rsid w:val="0080755F"/>
    <w:rsid w:val="00896E06"/>
    <w:rsid w:val="009E6615"/>
    <w:rsid w:val="00A36253"/>
    <w:rsid w:val="00BD3330"/>
    <w:rsid w:val="00C52A1B"/>
    <w:rsid w:val="00CE2D63"/>
    <w:rsid w:val="00DE64D3"/>
    <w:rsid w:val="00F849FB"/>
    <w:rsid w:val="00F87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11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2A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471</Words>
  <Characters>2689</Characters>
  <Application>Microsoft Office Outlook</Application>
  <DocSecurity>0</DocSecurity>
  <Lines>0</Lines>
  <Paragraphs>0</Paragraphs>
  <ScaleCrop>false</ScaleCrop>
  <Company>Toshiba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Behling</dc:creator>
  <cp:keywords/>
  <dc:description/>
  <cp:lastModifiedBy>WW</cp:lastModifiedBy>
  <cp:revision>3</cp:revision>
  <dcterms:created xsi:type="dcterms:W3CDTF">2009-09-09T21:00:00Z</dcterms:created>
  <dcterms:modified xsi:type="dcterms:W3CDTF">2009-10-08T15:44:00Z</dcterms:modified>
</cp:coreProperties>
</file>